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414" w:rsidRPr="00EA18D2" w:rsidRDefault="00971012" w:rsidP="00B75414">
      <w:pPr>
        <w:jc w:val="center"/>
        <w:rPr>
          <w:rFonts w:ascii="Verdana" w:hAnsi="Verdana"/>
          <w:b/>
          <w:sz w:val="28"/>
          <w:szCs w:val="28"/>
        </w:rPr>
      </w:pPr>
      <w:r w:rsidRPr="00EA18D2">
        <w:rPr>
          <w:rFonts w:ascii="Verdana" w:hAnsi="Verdana"/>
          <w:b/>
          <w:sz w:val="28"/>
          <w:szCs w:val="28"/>
        </w:rPr>
        <w:t>UNIVERSIDAD TECNOLOGICA DE CHIHUAHUA</w:t>
      </w:r>
    </w:p>
    <w:p w:rsidR="00B75414" w:rsidRPr="00EA18D2" w:rsidRDefault="00B75414" w:rsidP="00B75414">
      <w:pPr>
        <w:jc w:val="center"/>
        <w:rPr>
          <w:rFonts w:ascii="Verdana" w:hAnsi="Verdana"/>
        </w:rPr>
      </w:pPr>
    </w:p>
    <w:p w:rsidR="00B75414" w:rsidRPr="00EA18D2" w:rsidRDefault="00B762E9" w:rsidP="00B75414">
      <w:pPr>
        <w:jc w:val="center"/>
        <w:rPr>
          <w:rFonts w:ascii="Verdana" w:hAnsi="Verdana"/>
        </w:rPr>
      </w:pPr>
      <w:r>
        <w:rPr>
          <w:rFonts w:ascii="Verdana" w:hAnsi="Verdana"/>
        </w:rPr>
        <w:t>CARTA DE FINIQUITO</w:t>
      </w:r>
    </w:p>
    <w:p w:rsidR="00B75414" w:rsidRPr="00EA18D2" w:rsidRDefault="00B75414" w:rsidP="00B75414">
      <w:pPr>
        <w:rPr>
          <w:rFonts w:ascii="Verdana" w:hAnsi="Verdana"/>
        </w:rPr>
      </w:pPr>
    </w:p>
    <w:p w:rsidR="00B75414" w:rsidRPr="00EA18D2" w:rsidRDefault="00B75414" w:rsidP="00B75414">
      <w:pPr>
        <w:jc w:val="right"/>
        <w:rPr>
          <w:rFonts w:ascii="Verdana" w:hAnsi="Verdana"/>
        </w:rPr>
      </w:pPr>
      <w:r w:rsidRPr="00EA18D2">
        <w:rPr>
          <w:rFonts w:ascii="Verdana" w:hAnsi="Verdana"/>
        </w:rPr>
        <w:t xml:space="preserve">Chihuahua, </w:t>
      </w:r>
      <w:proofErr w:type="spellStart"/>
      <w:r w:rsidRPr="00EA18D2">
        <w:rPr>
          <w:rFonts w:ascii="Verdana" w:hAnsi="Verdana"/>
        </w:rPr>
        <w:t>Chih</w:t>
      </w:r>
      <w:proofErr w:type="spellEnd"/>
      <w:r w:rsidRPr="00EA18D2">
        <w:rPr>
          <w:rFonts w:ascii="Verdana" w:hAnsi="Verdana"/>
        </w:rPr>
        <w:t xml:space="preserve">. </w:t>
      </w:r>
      <w:proofErr w:type="gramStart"/>
      <w:r w:rsidRPr="00EA18D2">
        <w:rPr>
          <w:rFonts w:ascii="Verdana" w:hAnsi="Verdana"/>
        </w:rPr>
        <w:t>a</w:t>
      </w:r>
      <w:proofErr w:type="gramEnd"/>
      <w:r w:rsidRPr="00EA18D2">
        <w:rPr>
          <w:rFonts w:ascii="Verdana" w:hAnsi="Verdana"/>
        </w:rPr>
        <w:t xml:space="preserve"> </w:t>
      </w:r>
      <w:r w:rsidR="00B762E9" w:rsidRPr="00B762E9">
        <w:rPr>
          <w:rFonts w:ascii="Verdana" w:hAnsi="Verdana"/>
          <w:highlight w:val="yellow"/>
        </w:rPr>
        <w:t>00</w:t>
      </w:r>
      <w:r w:rsidR="006E202C" w:rsidRPr="00EA18D2">
        <w:rPr>
          <w:rFonts w:ascii="Verdana" w:hAnsi="Verdana"/>
        </w:rPr>
        <w:t xml:space="preserve"> de</w:t>
      </w:r>
      <w:r w:rsidR="00FA5260" w:rsidRPr="00EA18D2">
        <w:rPr>
          <w:rFonts w:ascii="Verdana" w:hAnsi="Verdana"/>
        </w:rPr>
        <w:t xml:space="preserve"> </w:t>
      </w:r>
      <w:r w:rsidR="00B762E9" w:rsidRPr="00B762E9">
        <w:rPr>
          <w:rFonts w:ascii="Verdana" w:hAnsi="Verdana"/>
          <w:highlight w:val="yellow"/>
        </w:rPr>
        <w:t>MES</w:t>
      </w:r>
      <w:r w:rsidRPr="00EA18D2">
        <w:rPr>
          <w:rFonts w:ascii="Verdana" w:hAnsi="Verdana"/>
        </w:rPr>
        <w:t xml:space="preserve"> de 20</w:t>
      </w:r>
      <w:r w:rsidR="00971012" w:rsidRPr="00B762E9">
        <w:rPr>
          <w:rFonts w:ascii="Verdana" w:hAnsi="Verdana"/>
          <w:highlight w:val="yellow"/>
        </w:rPr>
        <w:t>1</w:t>
      </w:r>
      <w:r w:rsidR="001B07AD" w:rsidRPr="00B762E9">
        <w:rPr>
          <w:rFonts w:ascii="Verdana" w:hAnsi="Verdana"/>
          <w:highlight w:val="yellow"/>
        </w:rPr>
        <w:t>6</w:t>
      </w:r>
      <w:r w:rsidRPr="00EA18D2">
        <w:rPr>
          <w:rFonts w:ascii="Verdana" w:hAnsi="Verdana"/>
        </w:rPr>
        <w:t>.</w:t>
      </w:r>
    </w:p>
    <w:p w:rsidR="00B75414" w:rsidRPr="00EA18D2" w:rsidRDefault="00B75414" w:rsidP="00B75414">
      <w:pPr>
        <w:rPr>
          <w:rFonts w:ascii="Verdana" w:hAnsi="Verdana"/>
        </w:rPr>
      </w:pPr>
    </w:p>
    <w:p w:rsidR="00B75414" w:rsidRPr="00EA18D2" w:rsidRDefault="000B17A0" w:rsidP="00B75414">
      <w:pPr>
        <w:jc w:val="both"/>
        <w:rPr>
          <w:rFonts w:ascii="Verdana" w:hAnsi="Verdana"/>
          <w:sz w:val="22"/>
          <w:szCs w:val="22"/>
        </w:rPr>
      </w:pPr>
      <w:r w:rsidRPr="00EA18D2">
        <w:rPr>
          <w:rFonts w:ascii="Verdana" w:hAnsi="Verdana"/>
          <w:sz w:val="22"/>
          <w:szCs w:val="22"/>
        </w:rPr>
        <w:t xml:space="preserve">Recibí de </w:t>
      </w:r>
      <w:r w:rsidR="00B75414" w:rsidRPr="00EA18D2">
        <w:rPr>
          <w:rFonts w:ascii="Verdana" w:hAnsi="Verdana"/>
          <w:sz w:val="22"/>
          <w:szCs w:val="22"/>
        </w:rPr>
        <w:t>l</w:t>
      </w:r>
      <w:r w:rsidRPr="00EA18D2">
        <w:rPr>
          <w:rFonts w:ascii="Verdana" w:hAnsi="Verdana"/>
          <w:sz w:val="22"/>
          <w:szCs w:val="22"/>
        </w:rPr>
        <w:t>a</w:t>
      </w:r>
      <w:r w:rsidR="00B75414" w:rsidRPr="00EA18D2">
        <w:rPr>
          <w:rFonts w:ascii="Verdana" w:hAnsi="Verdana"/>
          <w:sz w:val="22"/>
          <w:szCs w:val="22"/>
        </w:rPr>
        <w:t xml:space="preserve"> </w:t>
      </w:r>
      <w:r w:rsidR="00B75414" w:rsidRPr="00EA18D2">
        <w:rPr>
          <w:rFonts w:ascii="Verdana" w:hAnsi="Verdana"/>
          <w:b/>
          <w:sz w:val="22"/>
          <w:szCs w:val="22"/>
        </w:rPr>
        <w:t>“</w:t>
      </w:r>
      <w:r w:rsidR="00971012" w:rsidRPr="00EA18D2">
        <w:rPr>
          <w:rFonts w:ascii="Verdana" w:hAnsi="Verdana"/>
          <w:b/>
          <w:sz w:val="22"/>
          <w:szCs w:val="22"/>
        </w:rPr>
        <w:t>UNIVERSIDAD TECNOLOGICA DE CHIHUAHUA</w:t>
      </w:r>
      <w:r w:rsidR="00B75414" w:rsidRPr="00EA18D2">
        <w:rPr>
          <w:rFonts w:ascii="Verdana" w:hAnsi="Verdana"/>
          <w:b/>
          <w:sz w:val="22"/>
          <w:szCs w:val="22"/>
        </w:rPr>
        <w:t xml:space="preserve">” </w:t>
      </w:r>
      <w:r w:rsidR="00B75414" w:rsidRPr="00EA18D2">
        <w:rPr>
          <w:rFonts w:ascii="Verdana" w:hAnsi="Verdana"/>
          <w:sz w:val="22"/>
          <w:szCs w:val="22"/>
        </w:rPr>
        <w:t>la cantidad de $</w:t>
      </w:r>
      <w:r w:rsidR="00B762E9" w:rsidRPr="00B762E9">
        <w:rPr>
          <w:rFonts w:ascii="Verdana" w:hAnsi="Verdana"/>
          <w:sz w:val="22"/>
          <w:szCs w:val="22"/>
          <w:highlight w:val="yellow"/>
        </w:rPr>
        <w:t>00</w:t>
      </w:r>
      <w:r w:rsidR="001B07AD" w:rsidRPr="00B762E9">
        <w:rPr>
          <w:rFonts w:ascii="Verdana" w:hAnsi="Verdana"/>
          <w:sz w:val="22"/>
          <w:szCs w:val="22"/>
          <w:highlight w:val="yellow"/>
        </w:rPr>
        <w:t>,</w:t>
      </w:r>
      <w:r w:rsidR="00B762E9" w:rsidRPr="00B762E9">
        <w:rPr>
          <w:rFonts w:ascii="Verdana" w:hAnsi="Verdana"/>
          <w:sz w:val="22"/>
          <w:szCs w:val="22"/>
          <w:highlight w:val="yellow"/>
        </w:rPr>
        <w:t>000</w:t>
      </w:r>
      <w:r w:rsidR="001B07AD" w:rsidRPr="00B762E9">
        <w:rPr>
          <w:rFonts w:ascii="Verdana" w:hAnsi="Verdana"/>
          <w:sz w:val="22"/>
          <w:szCs w:val="22"/>
          <w:highlight w:val="yellow"/>
        </w:rPr>
        <w:t>.</w:t>
      </w:r>
      <w:r w:rsidR="00B762E9" w:rsidRPr="00B762E9">
        <w:rPr>
          <w:rFonts w:ascii="Verdana" w:hAnsi="Verdana"/>
          <w:sz w:val="22"/>
          <w:szCs w:val="22"/>
          <w:highlight w:val="yellow"/>
        </w:rPr>
        <w:t>00</w:t>
      </w:r>
      <w:r w:rsidR="00B75414" w:rsidRPr="00EA18D2">
        <w:rPr>
          <w:rFonts w:ascii="Verdana" w:hAnsi="Verdana"/>
          <w:sz w:val="22"/>
          <w:szCs w:val="22"/>
        </w:rPr>
        <w:t xml:space="preserve"> </w:t>
      </w:r>
      <w:r w:rsidR="00B75414" w:rsidRPr="00575B0B">
        <w:rPr>
          <w:rFonts w:ascii="Verdana" w:hAnsi="Verdana"/>
          <w:sz w:val="22"/>
          <w:szCs w:val="22"/>
        </w:rPr>
        <w:t>(</w:t>
      </w:r>
      <w:r w:rsidR="00B762E9" w:rsidRPr="00B762E9">
        <w:rPr>
          <w:rFonts w:ascii="Verdana" w:hAnsi="Verdana"/>
          <w:sz w:val="22"/>
          <w:szCs w:val="22"/>
          <w:highlight w:val="yellow"/>
        </w:rPr>
        <w:t>Importe en letra</w:t>
      </w:r>
      <w:r w:rsidR="00B762E9">
        <w:rPr>
          <w:rFonts w:ascii="Verdana" w:hAnsi="Verdana"/>
          <w:sz w:val="22"/>
          <w:szCs w:val="22"/>
        </w:rPr>
        <w:t xml:space="preserve"> pesos</w:t>
      </w:r>
      <w:r w:rsidR="00926953" w:rsidRPr="00EA18D2">
        <w:rPr>
          <w:rFonts w:ascii="Verdana" w:hAnsi="Verdana"/>
          <w:sz w:val="22"/>
          <w:szCs w:val="22"/>
        </w:rPr>
        <w:t xml:space="preserve"> </w:t>
      </w:r>
      <w:r w:rsidR="00B762E9" w:rsidRPr="00B762E9">
        <w:rPr>
          <w:rFonts w:ascii="Verdana" w:hAnsi="Verdana"/>
          <w:sz w:val="22"/>
          <w:szCs w:val="22"/>
          <w:highlight w:val="yellow"/>
        </w:rPr>
        <w:t>00</w:t>
      </w:r>
      <w:r w:rsidR="00B75414" w:rsidRPr="00EA18D2">
        <w:rPr>
          <w:rFonts w:ascii="Verdana" w:hAnsi="Verdana"/>
          <w:sz w:val="22"/>
          <w:szCs w:val="22"/>
        </w:rPr>
        <w:t>/100</w:t>
      </w:r>
      <w:r w:rsidR="00EA3F8E" w:rsidRPr="00EA18D2">
        <w:rPr>
          <w:rFonts w:ascii="Verdana" w:hAnsi="Verdana"/>
          <w:sz w:val="22"/>
          <w:szCs w:val="22"/>
        </w:rPr>
        <w:t xml:space="preserve"> </w:t>
      </w:r>
      <w:r w:rsidR="00B75414" w:rsidRPr="00EA18D2">
        <w:rPr>
          <w:rFonts w:ascii="Verdana" w:hAnsi="Verdana"/>
          <w:sz w:val="22"/>
          <w:szCs w:val="22"/>
        </w:rPr>
        <w:t xml:space="preserve">M.N.) </w:t>
      </w:r>
      <w:r w:rsidR="00502822">
        <w:rPr>
          <w:rFonts w:ascii="Verdana" w:hAnsi="Verdana"/>
          <w:sz w:val="22"/>
          <w:szCs w:val="22"/>
        </w:rPr>
        <w:t>por concepto de pago y liquidación total de la relación de trabajo y su terminación voluntaria incluyendo todas las prestaciones laborales como a continuación se detalla:</w:t>
      </w:r>
    </w:p>
    <w:p w:rsidR="005469C8" w:rsidRPr="00EA18D2" w:rsidRDefault="005469C8" w:rsidP="00B75414">
      <w:pPr>
        <w:jc w:val="both"/>
        <w:rPr>
          <w:rFonts w:ascii="Verdana" w:hAnsi="Verdana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57"/>
        <w:gridCol w:w="5057"/>
      </w:tblGrid>
      <w:tr w:rsidR="00584701" w:rsidTr="001B07AD">
        <w:tc>
          <w:tcPr>
            <w:tcW w:w="5057" w:type="dxa"/>
          </w:tcPr>
          <w:p w:rsidR="00584701" w:rsidRPr="00584701" w:rsidRDefault="00B762E9" w:rsidP="00B762E9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PRESTACIONES:</w:t>
            </w:r>
          </w:p>
        </w:tc>
        <w:tc>
          <w:tcPr>
            <w:tcW w:w="5057" w:type="dxa"/>
          </w:tcPr>
          <w:p w:rsidR="00584701" w:rsidRPr="00584701" w:rsidRDefault="00B762E9" w:rsidP="0058470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IMPORTE:</w:t>
            </w:r>
          </w:p>
        </w:tc>
      </w:tr>
      <w:tr w:rsidR="001B07AD" w:rsidTr="001B07AD">
        <w:tc>
          <w:tcPr>
            <w:tcW w:w="5057" w:type="dxa"/>
          </w:tcPr>
          <w:p w:rsidR="001B07AD" w:rsidRDefault="001B07AD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Proporcional de Prima Vacacional</w:t>
            </w:r>
          </w:p>
        </w:tc>
        <w:tc>
          <w:tcPr>
            <w:tcW w:w="5057" w:type="dxa"/>
          </w:tcPr>
          <w:p w:rsidR="001B07AD" w:rsidRDefault="001B07AD" w:rsidP="006E7599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68069B">
              <w:rPr>
                <w:rFonts w:ascii="Verdana" w:hAnsi="Verdana"/>
                <w:sz w:val="22"/>
                <w:szCs w:val="22"/>
              </w:rPr>
              <w:t>$</w:t>
            </w:r>
            <w:r w:rsidR="006E7599">
              <w:rPr>
                <w:rFonts w:ascii="Verdana" w:hAnsi="Verdana"/>
                <w:sz w:val="22"/>
                <w:szCs w:val="22"/>
              </w:rPr>
              <w:t>0.00</w:t>
            </w:r>
          </w:p>
        </w:tc>
      </w:tr>
      <w:tr w:rsidR="006E7599" w:rsidTr="001B07AD">
        <w:tc>
          <w:tcPr>
            <w:tcW w:w="5057" w:type="dxa"/>
          </w:tcPr>
          <w:p w:rsidR="006E7599" w:rsidRDefault="006E7599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Proporcional de Vacaciones</w:t>
            </w:r>
          </w:p>
        </w:tc>
        <w:tc>
          <w:tcPr>
            <w:tcW w:w="5057" w:type="dxa"/>
          </w:tcPr>
          <w:p w:rsidR="006E7599" w:rsidRDefault="006E7599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6E7599" w:rsidTr="001B07AD">
        <w:tc>
          <w:tcPr>
            <w:tcW w:w="5057" w:type="dxa"/>
          </w:tcPr>
          <w:p w:rsidR="006E7599" w:rsidRDefault="006E7599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Proporcional de Aguinaldo</w:t>
            </w:r>
          </w:p>
        </w:tc>
        <w:tc>
          <w:tcPr>
            <w:tcW w:w="5057" w:type="dxa"/>
          </w:tcPr>
          <w:p w:rsidR="006E7599" w:rsidRDefault="006E7599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6E7599" w:rsidTr="001B07AD">
        <w:tc>
          <w:tcPr>
            <w:tcW w:w="5057" w:type="dxa"/>
          </w:tcPr>
          <w:p w:rsidR="006E7599" w:rsidRDefault="006E7599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Prima de Antigüedad (Art. 162 LFT)</w:t>
            </w:r>
          </w:p>
        </w:tc>
        <w:tc>
          <w:tcPr>
            <w:tcW w:w="5057" w:type="dxa"/>
          </w:tcPr>
          <w:p w:rsidR="006E7599" w:rsidRDefault="006E7599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6E7599" w:rsidTr="001B07AD">
        <w:tc>
          <w:tcPr>
            <w:tcW w:w="5057" w:type="dxa"/>
          </w:tcPr>
          <w:p w:rsidR="006E7599" w:rsidRDefault="006E7599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Indemnización (Art. 48 LFT)</w:t>
            </w:r>
          </w:p>
        </w:tc>
        <w:tc>
          <w:tcPr>
            <w:tcW w:w="5057" w:type="dxa"/>
          </w:tcPr>
          <w:p w:rsidR="006E7599" w:rsidRDefault="006E7599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6E7599" w:rsidTr="001B07AD">
        <w:tc>
          <w:tcPr>
            <w:tcW w:w="5057" w:type="dxa"/>
          </w:tcPr>
          <w:p w:rsidR="006E7599" w:rsidRDefault="006E7599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Sueldo pendiente a pagar</w:t>
            </w:r>
          </w:p>
        </w:tc>
        <w:tc>
          <w:tcPr>
            <w:tcW w:w="5057" w:type="dxa"/>
          </w:tcPr>
          <w:p w:rsidR="006E7599" w:rsidRDefault="006E7599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6E7599" w:rsidTr="001B07AD">
        <w:tc>
          <w:tcPr>
            <w:tcW w:w="5057" w:type="dxa"/>
          </w:tcPr>
          <w:p w:rsidR="006E7599" w:rsidRDefault="006E7599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Fondo de Ahorro Empleado</w:t>
            </w:r>
          </w:p>
        </w:tc>
        <w:tc>
          <w:tcPr>
            <w:tcW w:w="5057" w:type="dxa"/>
          </w:tcPr>
          <w:p w:rsidR="006E7599" w:rsidRDefault="006E7599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6E7599" w:rsidTr="001B07AD">
        <w:tc>
          <w:tcPr>
            <w:tcW w:w="5057" w:type="dxa"/>
          </w:tcPr>
          <w:p w:rsidR="006E7599" w:rsidRDefault="006E7599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Fondo de Ahorro Empresa</w:t>
            </w:r>
          </w:p>
        </w:tc>
        <w:tc>
          <w:tcPr>
            <w:tcW w:w="5057" w:type="dxa"/>
          </w:tcPr>
          <w:p w:rsidR="006E7599" w:rsidRDefault="006E7599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502822" w:rsidTr="001B07AD">
        <w:tc>
          <w:tcPr>
            <w:tcW w:w="5057" w:type="dxa"/>
          </w:tcPr>
          <w:p w:rsidR="00502822" w:rsidRPr="00502822" w:rsidRDefault="00502822" w:rsidP="00B762E9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TOTAL DE PERCEPCIONES</w:t>
            </w:r>
          </w:p>
        </w:tc>
        <w:tc>
          <w:tcPr>
            <w:tcW w:w="5057" w:type="dxa"/>
          </w:tcPr>
          <w:p w:rsidR="00502822" w:rsidRPr="00502822" w:rsidRDefault="00502822" w:rsidP="00B279B7">
            <w:pPr>
              <w:jc w:val="right"/>
              <w:rPr>
                <w:i/>
              </w:rPr>
            </w:pPr>
            <w:r w:rsidRPr="00502822">
              <w:rPr>
                <w:rFonts w:ascii="Verdana" w:hAnsi="Verdana"/>
                <w:i/>
                <w:sz w:val="22"/>
                <w:szCs w:val="22"/>
              </w:rPr>
              <w:t>$0.00</w:t>
            </w:r>
          </w:p>
        </w:tc>
      </w:tr>
      <w:tr w:rsidR="00502822" w:rsidTr="001B07AD">
        <w:tc>
          <w:tcPr>
            <w:tcW w:w="5057" w:type="dxa"/>
          </w:tcPr>
          <w:p w:rsidR="00502822" w:rsidRPr="00502822" w:rsidRDefault="00B762E9" w:rsidP="00B762E9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DEDUCCIONES:</w:t>
            </w:r>
          </w:p>
        </w:tc>
        <w:tc>
          <w:tcPr>
            <w:tcW w:w="5057" w:type="dxa"/>
          </w:tcPr>
          <w:p w:rsidR="00502822" w:rsidRPr="00584701" w:rsidRDefault="00B762E9" w:rsidP="00B279B7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IMPORTE:</w:t>
            </w:r>
          </w:p>
        </w:tc>
      </w:tr>
      <w:tr w:rsidR="00502822" w:rsidTr="001B07AD">
        <w:tc>
          <w:tcPr>
            <w:tcW w:w="5057" w:type="dxa"/>
          </w:tcPr>
          <w:p w:rsidR="00502822" w:rsidRDefault="00502822" w:rsidP="00B75414">
            <w:pPr>
              <w:jc w:val="both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(-) Menos Impuestos</w:t>
            </w:r>
          </w:p>
        </w:tc>
        <w:tc>
          <w:tcPr>
            <w:tcW w:w="5057" w:type="dxa"/>
          </w:tcPr>
          <w:p w:rsidR="00502822" w:rsidRDefault="00502822" w:rsidP="006E7599">
            <w:pPr>
              <w:jc w:val="right"/>
            </w:pPr>
            <w:r w:rsidRPr="00E31B10">
              <w:rPr>
                <w:rFonts w:ascii="Verdana" w:hAnsi="Verdana"/>
                <w:sz w:val="22"/>
                <w:szCs w:val="22"/>
              </w:rPr>
              <w:t>$0.00</w:t>
            </w:r>
          </w:p>
        </w:tc>
      </w:tr>
      <w:tr w:rsidR="00502822" w:rsidTr="001B07AD">
        <w:tc>
          <w:tcPr>
            <w:tcW w:w="5057" w:type="dxa"/>
          </w:tcPr>
          <w:p w:rsidR="00502822" w:rsidRPr="00502822" w:rsidRDefault="00502822" w:rsidP="00B762E9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502822">
              <w:rPr>
                <w:rFonts w:ascii="Verdana" w:hAnsi="Verdana"/>
                <w:b/>
                <w:sz w:val="22"/>
                <w:szCs w:val="22"/>
              </w:rPr>
              <w:t>TOTAL DE DEDUCCIONES</w:t>
            </w:r>
          </w:p>
        </w:tc>
        <w:tc>
          <w:tcPr>
            <w:tcW w:w="5057" w:type="dxa"/>
          </w:tcPr>
          <w:p w:rsidR="00502822" w:rsidRPr="00502822" w:rsidRDefault="00502822" w:rsidP="006E7599">
            <w:pPr>
              <w:jc w:val="right"/>
              <w:rPr>
                <w:i/>
              </w:rPr>
            </w:pPr>
            <w:r w:rsidRPr="00502822">
              <w:rPr>
                <w:rFonts w:ascii="Verdana" w:hAnsi="Verdana"/>
                <w:i/>
                <w:sz w:val="22"/>
                <w:szCs w:val="22"/>
              </w:rPr>
              <w:t>$0.00</w:t>
            </w:r>
          </w:p>
        </w:tc>
      </w:tr>
      <w:tr w:rsidR="00502822" w:rsidTr="001B07AD">
        <w:tc>
          <w:tcPr>
            <w:tcW w:w="5057" w:type="dxa"/>
          </w:tcPr>
          <w:p w:rsidR="00502822" w:rsidRDefault="00502822" w:rsidP="00B762E9">
            <w:pPr>
              <w:jc w:val="righ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TOTAL A RECIBIR</w:t>
            </w:r>
          </w:p>
        </w:tc>
        <w:tc>
          <w:tcPr>
            <w:tcW w:w="5057" w:type="dxa"/>
          </w:tcPr>
          <w:p w:rsidR="00502822" w:rsidRPr="00584701" w:rsidRDefault="00502822" w:rsidP="006E7599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584701">
              <w:rPr>
                <w:rFonts w:ascii="Verdana" w:hAnsi="Verdana"/>
                <w:b/>
                <w:i/>
                <w:sz w:val="22"/>
                <w:szCs w:val="22"/>
              </w:rPr>
              <w:t>$</w:t>
            </w:r>
            <w:r>
              <w:rPr>
                <w:rFonts w:ascii="Verdana" w:hAnsi="Verdana"/>
                <w:b/>
                <w:i/>
                <w:sz w:val="22"/>
                <w:szCs w:val="22"/>
              </w:rPr>
              <w:t>0.00</w:t>
            </w:r>
          </w:p>
        </w:tc>
      </w:tr>
    </w:tbl>
    <w:p w:rsidR="005469C8" w:rsidRPr="00EA18D2" w:rsidRDefault="005469C8" w:rsidP="00B75414">
      <w:pPr>
        <w:jc w:val="both"/>
        <w:rPr>
          <w:rFonts w:ascii="Verdana" w:hAnsi="Verdana"/>
          <w:sz w:val="22"/>
          <w:szCs w:val="22"/>
        </w:rPr>
      </w:pPr>
    </w:p>
    <w:p w:rsidR="00584701" w:rsidRDefault="00584701" w:rsidP="00B75414">
      <w:pPr>
        <w:jc w:val="both"/>
        <w:rPr>
          <w:rFonts w:ascii="Verdana" w:hAnsi="Verdana"/>
          <w:sz w:val="22"/>
          <w:szCs w:val="22"/>
        </w:rPr>
      </w:pPr>
    </w:p>
    <w:p w:rsidR="00584701" w:rsidRDefault="00584701" w:rsidP="00B75414">
      <w:pPr>
        <w:jc w:val="both"/>
        <w:rPr>
          <w:rFonts w:ascii="Verdana" w:hAnsi="Verdana"/>
          <w:sz w:val="22"/>
          <w:szCs w:val="22"/>
        </w:rPr>
      </w:pPr>
    </w:p>
    <w:p w:rsidR="00502822" w:rsidRDefault="00502822" w:rsidP="00B75414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Declarando para los efectos correspondientes, que otorgo a </w:t>
      </w:r>
      <w:r w:rsidR="00575B0B">
        <w:rPr>
          <w:rFonts w:ascii="Verdana" w:hAnsi="Verdana"/>
          <w:sz w:val="22"/>
          <w:szCs w:val="22"/>
        </w:rPr>
        <w:t>la Universidad Tecnológica de Chihuahua</w:t>
      </w:r>
      <w:bookmarkStart w:id="0" w:name="_GoBack"/>
      <w:bookmarkEnd w:id="0"/>
      <w:r>
        <w:rPr>
          <w:rFonts w:ascii="Verdana" w:hAnsi="Verdana"/>
          <w:sz w:val="22"/>
          <w:szCs w:val="22"/>
        </w:rPr>
        <w:t xml:space="preserve"> el más amplio finiquito de obligaciones en los términos de la Ley Federal del Trabajo, por concepto de sueldos ordinarios, horas extras, vacaciones, así como cualquier otra prestación legal o contractual, manifestando que no contraje enfermedad profesional alguna durante el tiempo laborado en esa Empresa </w:t>
      </w:r>
      <w:r>
        <w:rPr>
          <w:rFonts w:ascii="Verdana" w:hAnsi="Verdana"/>
          <w:b/>
          <w:sz w:val="22"/>
          <w:szCs w:val="22"/>
          <w:u w:val="single"/>
        </w:rPr>
        <w:t>y no me reservo acción y derecho alguno que ejercitar en contra de la misma y Ustedes en lo personal.</w:t>
      </w:r>
    </w:p>
    <w:p w:rsidR="00502822" w:rsidRDefault="00502822" w:rsidP="00B75414">
      <w:pPr>
        <w:jc w:val="both"/>
        <w:rPr>
          <w:rFonts w:ascii="Verdana" w:hAnsi="Verdana"/>
          <w:sz w:val="22"/>
          <w:szCs w:val="22"/>
        </w:rPr>
      </w:pPr>
    </w:p>
    <w:p w:rsidR="00B75414" w:rsidRDefault="00502822" w:rsidP="00502822">
      <w:pPr>
        <w:jc w:val="center"/>
        <w:rPr>
          <w:rFonts w:ascii="Verdana" w:hAnsi="Verdana"/>
          <w:b/>
          <w:sz w:val="22"/>
          <w:szCs w:val="22"/>
          <w:highlight w:val="yellow"/>
        </w:rPr>
      </w:pPr>
      <w:r>
        <w:rPr>
          <w:rFonts w:ascii="Verdana" w:hAnsi="Verdana"/>
          <w:b/>
          <w:sz w:val="22"/>
          <w:szCs w:val="22"/>
        </w:rPr>
        <w:t xml:space="preserve">Chihuahua, Chihuahua a </w:t>
      </w:r>
      <w:r w:rsidRPr="00B762E9">
        <w:rPr>
          <w:rFonts w:ascii="Verdana" w:hAnsi="Verdana"/>
          <w:b/>
          <w:sz w:val="22"/>
          <w:szCs w:val="22"/>
          <w:highlight w:val="yellow"/>
        </w:rPr>
        <w:t>00</w:t>
      </w:r>
      <w:r>
        <w:rPr>
          <w:rFonts w:ascii="Verdana" w:hAnsi="Verdana"/>
          <w:b/>
          <w:sz w:val="22"/>
          <w:szCs w:val="22"/>
        </w:rPr>
        <w:t xml:space="preserve"> de </w:t>
      </w:r>
      <w:r w:rsidRPr="00B762E9">
        <w:rPr>
          <w:rFonts w:ascii="Verdana" w:hAnsi="Verdana"/>
          <w:b/>
          <w:sz w:val="22"/>
          <w:szCs w:val="22"/>
          <w:highlight w:val="yellow"/>
        </w:rPr>
        <w:t>ENERO</w:t>
      </w:r>
      <w:r>
        <w:rPr>
          <w:rFonts w:ascii="Verdana" w:hAnsi="Verdana"/>
          <w:b/>
          <w:sz w:val="22"/>
          <w:szCs w:val="22"/>
        </w:rPr>
        <w:t xml:space="preserve"> de 20</w:t>
      </w:r>
      <w:r w:rsidRPr="00B762E9">
        <w:rPr>
          <w:rFonts w:ascii="Verdana" w:hAnsi="Verdana"/>
          <w:b/>
          <w:sz w:val="22"/>
          <w:szCs w:val="22"/>
          <w:highlight w:val="yellow"/>
        </w:rPr>
        <w:t>16</w:t>
      </w:r>
    </w:p>
    <w:p w:rsidR="00B762E9" w:rsidRDefault="00B762E9" w:rsidP="00502822">
      <w:pPr>
        <w:jc w:val="center"/>
        <w:rPr>
          <w:rFonts w:ascii="Verdana" w:hAnsi="Verdana"/>
          <w:b/>
          <w:sz w:val="22"/>
          <w:szCs w:val="22"/>
          <w:highlight w:val="yellow"/>
        </w:rPr>
      </w:pPr>
    </w:p>
    <w:p w:rsidR="00B762E9" w:rsidRDefault="00B762E9" w:rsidP="00502822">
      <w:pPr>
        <w:jc w:val="center"/>
        <w:rPr>
          <w:rFonts w:ascii="Verdana" w:hAnsi="Verdana"/>
          <w:b/>
          <w:sz w:val="22"/>
          <w:szCs w:val="22"/>
          <w:highlight w:val="yellow"/>
        </w:rPr>
      </w:pPr>
    </w:p>
    <w:p w:rsidR="00B75414" w:rsidRPr="00B762E9" w:rsidRDefault="00B762E9" w:rsidP="00B762E9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  <w:sz w:val="22"/>
          <w:szCs w:val="22"/>
        </w:rPr>
        <w:t>RECIBÍ DE CONFORMIDAD</w:t>
      </w:r>
    </w:p>
    <w:p w:rsidR="00EF56BA" w:rsidRDefault="00EF56BA" w:rsidP="006277A1">
      <w:pPr>
        <w:jc w:val="center"/>
        <w:rPr>
          <w:rFonts w:ascii="Verdana" w:hAnsi="Verdana"/>
        </w:rPr>
      </w:pPr>
    </w:p>
    <w:p w:rsidR="00EF56BA" w:rsidRDefault="00EF56BA" w:rsidP="006277A1">
      <w:pPr>
        <w:jc w:val="center"/>
        <w:rPr>
          <w:rFonts w:ascii="Verdana" w:hAnsi="Verdana"/>
        </w:rPr>
      </w:pPr>
    </w:p>
    <w:p w:rsidR="00EF56BA" w:rsidRDefault="00EF56BA" w:rsidP="006277A1">
      <w:pPr>
        <w:jc w:val="center"/>
        <w:rPr>
          <w:rFonts w:ascii="Verdana" w:hAnsi="Verdana"/>
        </w:rPr>
      </w:pPr>
    </w:p>
    <w:p w:rsidR="00EF56BA" w:rsidRDefault="0030397C" w:rsidP="00EA73B1">
      <w:pPr>
        <w:jc w:val="center"/>
        <w:rPr>
          <w:rFonts w:ascii="Verdana" w:hAnsi="Verdana"/>
        </w:rPr>
      </w:pPr>
      <w:r w:rsidRPr="00B762E9">
        <w:rPr>
          <w:rFonts w:ascii="Verdana" w:hAnsi="Verdana"/>
          <w:b/>
        </w:rPr>
        <w:t>C.</w:t>
      </w:r>
      <w:r>
        <w:rPr>
          <w:rFonts w:ascii="Verdana" w:hAnsi="Verdana"/>
        </w:rPr>
        <w:t xml:space="preserve"> </w:t>
      </w:r>
      <w:r w:rsidR="00EA73B1" w:rsidRPr="00B762E9">
        <w:rPr>
          <w:rFonts w:ascii="Verdana" w:hAnsi="Verdana"/>
          <w:b/>
          <w:highlight w:val="yellow"/>
        </w:rPr>
        <w:t>NOMBRE DE LA PERSONA</w:t>
      </w:r>
    </w:p>
    <w:sectPr w:rsidR="00EF56BA" w:rsidSect="00377245">
      <w:pgSz w:w="12242" w:h="15842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822"/>
    <w:rsid w:val="00020523"/>
    <w:rsid w:val="00026BBB"/>
    <w:rsid w:val="00027C66"/>
    <w:rsid w:val="000324EF"/>
    <w:rsid w:val="00033321"/>
    <w:rsid w:val="000342CC"/>
    <w:rsid w:val="00065EE9"/>
    <w:rsid w:val="000914B8"/>
    <w:rsid w:val="00097246"/>
    <w:rsid w:val="000B17A0"/>
    <w:rsid w:val="000D53C6"/>
    <w:rsid w:val="000F3BC4"/>
    <w:rsid w:val="00142B2B"/>
    <w:rsid w:val="00172AED"/>
    <w:rsid w:val="00172FF2"/>
    <w:rsid w:val="001745EC"/>
    <w:rsid w:val="00176D50"/>
    <w:rsid w:val="001A79D5"/>
    <w:rsid w:val="001B0732"/>
    <w:rsid w:val="001B07AD"/>
    <w:rsid w:val="00251403"/>
    <w:rsid w:val="0025145C"/>
    <w:rsid w:val="00273784"/>
    <w:rsid w:val="0027743B"/>
    <w:rsid w:val="00280139"/>
    <w:rsid w:val="00280ECB"/>
    <w:rsid w:val="0028701D"/>
    <w:rsid w:val="00287986"/>
    <w:rsid w:val="002A6D0E"/>
    <w:rsid w:val="002C0095"/>
    <w:rsid w:val="002E787F"/>
    <w:rsid w:val="0030397C"/>
    <w:rsid w:val="00307FB1"/>
    <w:rsid w:val="00334459"/>
    <w:rsid w:val="0035207E"/>
    <w:rsid w:val="00353299"/>
    <w:rsid w:val="003561B2"/>
    <w:rsid w:val="00364969"/>
    <w:rsid w:val="003705F0"/>
    <w:rsid w:val="003748E5"/>
    <w:rsid w:val="00377245"/>
    <w:rsid w:val="003A0B97"/>
    <w:rsid w:val="003A6ADF"/>
    <w:rsid w:val="003B717D"/>
    <w:rsid w:val="003F2793"/>
    <w:rsid w:val="00412FF0"/>
    <w:rsid w:val="0041790D"/>
    <w:rsid w:val="00451160"/>
    <w:rsid w:val="004A4F10"/>
    <w:rsid w:val="004D7252"/>
    <w:rsid w:val="00502822"/>
    <w:rsid w:val="0053222F"/>
    <w:rsid w:val="005325D4"/>
    <w:rsid w:val="005469C8"/>
    <w:rsid w:val="00563E59"/>
    <w:rsid w:val="00575014"/>
    <w:rsid w:val="00575B0B"/>
    <w:rsid w:val="00583E08"/>
    <w:rsid w:val="00584701"/>
    <w:rsid w:val="005E0CE6"/>
    <w:rsid w:val="005E285A"/>
    <w:rsid w:val="005F32F2"/>
    <w:rsid w:val="006052A2"/>
    <w:rsid w:val="0060704A"/>
    <w:rsid w:val="00616E37"/>
    <w:rsid w:val="006277A1"/>
    <w:rsid w:val="00633319"/>
    <w:rsid w:val="006361E5"/>
    <w:rsid w:val="006A0E91"/>
    <w:rsid w:val="006D699B"/>
    <w:rsid w:val="006E202C"/>
    <w:rsid w:val="006E7599"/>
    <w:rsid w:val="00767FD0"/>
    <w:rsid w:val="00772293"/>
    <w:rsid w:val="0078410A"/>
    <w:rsid w:val="007B13E4"/>
    <w:rsid w:val="007B1A8A"/>
    <w:rsid w:val="007B1C95"/>
    <w:rsid w:val="007B2C1E"/>
    <w:rsid w:val="008114DE"/>
    <w:rsid w:val="00813C8A"/>
    <w:rsid w:val="00872B5C"/>
    <w:rsid w:val="00884EB3"/>
    <w:rsid w:val="00885DB1"/>
    <w:rsid w:val="00892596"/>
    <w:rsid w:val="00895262"/>
    <w:rsid w:val="00896215"/>
    <w:rsid w:val="008B520F"/>
    <w:rsid w:val="008F24ED"/>
    <w:rsid w:val="00900B4F"/>
    <w:rsid w:val="00915538"/>
    <w:rsid w:val="00926953"/>
    <w:rsid w:val="00957B73"/>
    <w:rsid w:val="00971012"/>
    <w:rsid w:val="00981395"/>
    <w:rsid w:val="00982A8A"/>
    <w:rsid w:val="00994B74"/>
    <w:rsid w:val="009D05EF"/>
    <w:rsid w:val="009E51E4"/>
    <w:rsid w:val="00A24EA6"/>
    <w:rsid w:val="00A35799"/>
    <w:rsid w:val="00A430CD"/>
    <w:rsid w:val="00A44290"/>
    <w:rsid w:val="00A609D2"/>
    <w:rsid w:val="00A62DE4"/>
    <w:rsid w:val="00A7190C"/>
    <w:rsid w:val="00A84DA1"/>
    <w:rsid w:val="00AB05D8"/>
    <w:rsid w:val="00B04F92"/>
    <w:rsid w:val="00B053BF"/>
    <w:rsid w:val="00B05A41"/>
    <w:rsid w:val="00B52F83"/>
    <w:rsid w:val="00B54849"/>
    <w:rsid w:val="00B75414"/>
    <w:rsid w:val="00B762E9"/>
    <w:rsid w:val="00B77AD4"/>
    <w:rsid w:val="00B82B38"/>
    <w:rsid w:val="00B925C5"/>
    <w:rsid w:val="00B978CF"/>
    <w:rsid w:val="00BB63AA"/>
    <w:rsid w:val="00C37C0F"/>
    <w:rsid w:val="00C524F3"/>
    <w:rsid w:val="00CB0F99"/>
    <w:rsid w:val="00D23D95"/>
    <w:rsid w:val="00D317FB"/>
    <w:rsid w:val="00D3261D"/>
    <w:rsid w:val="00D4224A"/>
    <w:rsid w:val="00D65D76"/>
    <w:rsid w:val="00D8677E"/>
    <w:rsid w:val="00D9018D"/>
    <w:rsid w:val="00DB2E2F"/>
    <w:rsid w:val="00DF0BB5"/>
    <w:rsid w:val="00E0304D"/>
    <w:rsid w:val="00E25922"/>
    <w:rsid w:val="00E310A9"/>
    <w:rsid w:val="00E430B9"/>
    <w:rsid w:val="00E8646B"/>
    <w:rsid w:val="00EA18D2"/>
    <w:rsid w:val="00EA3F8E"/>
    <w:rsid w:val="00EA73B1"/>
    <w:rsid w:val="00EE1950"/>
    <w:rsid w:val="00EF56BA"/>
    <w:rsid w:val="00EF7B1A"/>
    <w:rsid w:val="00EF7E4D"/>
    <w:rsid w:val="00F12950"/>
    <w:rsid w:val="00F334B6"/>
    <w:rsid w:val="00F42543"/>
    <w:rsid w:val="00F54155"/>
    <w:rsid w:val="00F62BBD"/>
    <w:rsid w:val="00F96C90"/>
    <w:rsid w:val="00FA5260"/>
    <w:rsid w:val="00FB5F89"/>
    <w:rsid w:val="00FC0A92"/>
    <w:rsid w:val="00FC253C"/>
    <w:rsid w:val="00FC470B"/>
    <w:rsid w:val="00FE79C0"/>
    <w:rsid w:val="00FF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414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84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414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847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86026-0F9A-4196-944C-F611BDEA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PLANTILA CARTA DE FINIQUITO</Template>
  <TotalTime>18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COMERCIAL DE AGAVES DE CHIHUAHUA S DE RL MI</vt:lpstr>
    </vt:vector>
  </TitlesOfParts>
  <Company>-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COMERCIAL DE AGAVES DE CHIHUAHUA S DE RL MI</dc:title>
  <dc:creator>Usuario</dc:creator>
  <cp:lastModifiedBy>Usuario</cp:lastModifiedBy>
  <cp:revision>2</cp:revision>
  <cp:lastPrinted>2016-01-06T19:57:00Z</cp:lastPrinted>
  <dcterms:created xsi:type="dcterms:W3CDTF">2016-06-16T15:25:00Z</dcterms:created>
  <dcterms:modified xsi:type="dcterms:W3CDTF">2016-06-16T16:06:00Z</dcterms:modified>
</cp:coreProperties>
</file>